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7F17" w:rsidRPr="00400099" w:rsidRDefault="00377F17" w:rsidP="00400099">
      <w:pPr>
        <w:jc w:val="center"/>
        <w:rPr>
          <w:rFonts w:ascii="Times New Roman" w:hAnsi="Times New Roman"/>
          <w:b/>
          <w:sz w:val="28"/>
          <w:szCs w:val="28"/>
        </w:rPr>
      </w:pPr>
      <w:r w:rsidRPr="00400099">
        <w:rPr>
          <w:rFonts w:ascii="Times New Roman" w:hAnsi="Times New Roman"/>
          <w:b/>
          <w:sz w:val="28"/>
          <w:szCs w:val="28"/>
        </w:rPr>
        <w:t xml:space="preserve">Аннотация </w:t>
      </w:r>
      <w:r w:rsidR="006315FF" w:rsidRPr="00400099">
        <w:rPr>
          <w:rFonts w:ascii="Times New Roman" w:hAnsi="Times New Roman"/>
          <w:b/>
          <w:sz w:val="28"/>
          <w:szCs w:val="28"/>
        </w:rPr>
        <w:t>к рабочей программе по Технологии</w:t>
      </w:r>
      <w:r w:rsidR="00400099" w:rsidRPr="00400099">
        <w:rPr>
          <w:rFonts w:ascii="Times New Roman" w:hAnsi="Times New Roman"/>
          <w:b/>
          <w:sz w:val="28"/>
          <w:szCs w:val="28"/>
        </w:rPr>
        <w:t xml:space="preserve">,  </w:t>
      </w:r>
      <w:r w:rsidR="006315FF" w:rsidRPr="00400099">
        <w:rPr>
          <w:rFonts w:ascii="Times New Roman" w:hAnsi="Times New Roman"/>
          <w:b/>
          <w:sz w:val="28"/>
          <w:szCs w:val="28"/>
        </w:rPr>
        <w:t xml:space="preserve"> 5-8</w:t>
      </w:r>
      <w:r w:rsidRPr="00400099">
        <w:rPr>
          <w:rFonts w:ascii="Times New Roman" w:hAnsi="Times New Roman"/>
          <w:b/>
          <w:sz w:val="28"/>
          <w:szCs w:val="28"/>
        </w:rPr>
        <w:t xml:space="preserve"> класс</w:t>
      </w:r>
    </w:p>
    <w:p w:rsidR="004C7421" w:rsidRPr="009824C1" w:rsidRDefault="00377F17" w:rsidP="009824C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9824C1">
        <w:rPr>
          <w:rFonts w:ascii="Times New Roman" w:hAnsi="Times New Roman"/>
          <w:b/>
          <w:sz w:val="24"/>
          <w:szCs w:val="24"/>
        </w:rPr>
        <w:t xml:space="preserve">1.  Место  учебного  предмета  в  структуре  основной  образовательной  программы школы. </w:t>
      </w:r>
    </w:p>
    <w:p w:rsidR="00D05899" w:rsidRDefault="00D05899" w:rsidP="00E66FBD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 xml:space="preserve">     Основным предназначением образовательной области «Технология» в системе общего образования является формирование трудовой и технологической культуры школьника, системы технологических знаний и умений, воспитание трудовых, гражданских и патриотических качеств его личности, их профессиональное самоопределение в условиях рынка труда, формирование гуманистически ориентированного мировоззрения. Образовательная область «Технология» является необходимым компонентом общего образования школьников, предоставляя им возможность применить на практике знания основ наук. В основной школе «Технология» изучается с 5-го по 8-ой класс данной ступени обучения.</w:t>
      </w:r>
    </w:p>
    <w:p w:rsidR="00D05899" w:rsidRPr="00D05899" w:rsidRDefault="00D05899" w:rsidP="00E66FBD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В решении коллегии Министерства образования РФ была подчёркнута приоритетная роль курса «Технология» в подготовке учащихся к преобразовательной деятельности, жизненному и профессиональному самоопределению и адаптации к новым социально-экономическим условиям (приказ Министерства образования РФ от 05.07.2000г. № 2043).</w:t>
      </w:r>
      <w:r>
        <w:t xml:space="preserve">       </w:t>
      </w:r>
      <w:r w:rsidRPr="00715E7F">
        <w:rPr>
          <w:rFonts w:ascii="Times New Roman" w:hAnsi="Times New Roman" w:cs="Times New Roman"/>
          <w:sz w:val="24"/>
          <w:szCs w:val="24"/>
        </w:rPr>
        <w:t xml:space="preserve">Достижение этих целей и решение задач предполагается осуществлять посредством широкого использования </w:t>
      </w:r>
      <w:r w:rsidRPr="00715E7F">
        <w:rPr>
          <w:rFonts w:ascii="Times New Roman" w:hAnsi="Times New Roman" w:cs="Times New Roman"/>
          <w:i/>
          <w:sz w:val="24"/>
          <w:szCs w:val="24"/>
        </w:rPr>
        <w:t xml:space="preserve">метода проектов </w:t>
      </w:r>
      <w:r w:rsidRPr="00715E7F">
        <w:rPr>
          <w:rFonts w:ascii="Times New Roman" w:hAnsi="Times New Roman" w:cs="Times New Roman"/>
          <w:sz w:val="24"/>
          <w:szCs w:val="24"/>
        </w:rPr>
        <w:t xml:space="preserve">и его дидактически обоснованного сочетания с традиционными методами, способами и формами обучения.      </w:t>
      </w:r>
    </w:p>
    <w:p w:rsidR="009824C1" w:rsidRPr="009824C1" w:rsidRDefault="009824C1" w:rsidP="009824C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7F17" w:rsidRPr="00E25784" w:rsidRDefault="00377F17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</w:t>
      </w:r>
      <w:r w:rsidRPr="00E25784">
        <w:rPr>
          <w:rFonts w:ascii="Times New Roman" w:hAnsi="Times New Roman"/>
          <w:b/>
          <w:sz w:val="24"/>
          <w:szCs w:val="24"/>
        </w:rPr>
        <w:t xml:space="preserve">2.  Цель изучения учебного предмета. </w:t>
      </w:r>
    </w:p>
    <w:p w:rsidR="00F0576D" w:rsidRPr="00E25784" w:rsidRDefault="002249B7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Изучение технологии в основной школе направлено на достижение следующих целей:</w:t>
      </w:r>
    </w:p>
    <w:p w:rsidR="00F0576D" w:rsidRPr="00E25784" w:rsidRDefault="002249B7" w:rsidP="009824C1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• освоение технологических знаний, основ культуры созидательного труда, представлений о технологической культуре на основе включения учащихся в разнообразные виды трудовой деятельности по созданию личностно или общественно значимых изделий; </w:t>
      </w:r>
    </w:p>
    <w:p w:rsidR="00F0576D" w:rsidRPr="00E25784" w:rsidRDefault="002249B7" w:rsidP="009824C1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• овладение </w:t>
      </w:r>
      <w:proofErr w:type="spellStart"/>
      <w:r w:rsidRPr="00E25784">
        <w:rPr>
          <w:rFonts w:ascii="Times New Roman" w:hAnsi="Times New Roman"/>
          <w:sz w:val="24"/>
          <w:szCs w:val="24"/>
        </w:rPr>
        <w:t>общетрудовыми</w:t>
      </w:r>
      <w:proofErr w:type="spellEnd"/>
      <w:r w:rsidRPr="00E25784">
        <w:rPr>
          <w:rFonts w:ascii="Times New Roman" w:hAnsi="Times New Roman"/>
          <w:sz w:val="24"/>
          <w:szCs w:val="24"/>
        </w:rPr>
        <w:t xml:space="preserve"> и специальными умениями, необходимыми для поиска и использования технологической информации, проектирования и создания продуктов труда, ведения домашнего хозяйства, самостоятельного и осознанного определения своих жизненных и профессиональных планов; безопасными приемами труда;</w:t>
      </w:r>
    </w:p>
    <w:p w:rsidR="00F0576D" w:rsidRPr="00E25784" w:rsidRDefault="002249B7" w:rsidP="009824C1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• развитие познавательных интересов, технического мышления, пространственного воображения, интеллектуальных, творческих, коммуникативных и организаторских способностей;</w:t>
      </w:r>
    </w:p>
    <w:p w:rsidR="00F0576D" w:rsidRDefault="002249B7" w:rsidP="009824C1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• воспитание трудолюбия, бережливости, аккуратности, целеустремленности, предприимчивости, ответственности за результаты своей деятельности; уважитель</w:t>
      </w:r>
      <w:r w:rsidR="009824C1">
        <w:rPr>
          <w:rFonts w:ascii="Times New Roman" w:hAnsi="Times New Roman"/>
          <w:sz w:val="24"/>
          <w:szCs w:val="24"/>
        </w:rPr>
        <w:t>ного отношения к людям</w:t>
      </w:r>
      <w:r w:rsidR="001B3539" w:rsidRPr="00E25784">
        <w:rPr>
          <w:rFonts w:ascii="Times New Roman" w:hAnsi="Times New Roman"/>
          <w:sz w:val="24"/>
          <w:szCs w:val="24"/>
        </w:rPr>
        <w:t>.</w:t>
      </w:r>
    </w:p>
    <w:p w:rsidR="009824C1" w:rsidRPr="00E25784" w:rsidRDefault="009824C1" w:rsidP="009824C1">
      <w:p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</w:p>
    <w:p w:rsidR="00F0576D" w:rsidRDefault="00377F17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25784">
        <w:rPr>
          <w:rFonts w:ascii="Times New Roman" w:hAnsi="Times New Roman"/>
          <w:b/>
          <w:sz w:val="24"/>
          <w:szCs w:val="24"/>
        </w:rPr>
        <w:t>3.  Структура учебного предмета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 xml:space="preserve">           Независимо от изучаемых технологий, содержанием программы по направлению «Технология. Обслуживающий труд» предусматривается изучение материала по следующим сквозным образовательным линиям: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культура и эстетика труда;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получение, обработка, хранение и использование информации;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основы черчения, графики, дизайна;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элементы домашней и прикладной экономики, предпринимательства;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</w:t>
      </w:r>
      <w:r w:rsidRPr="00F57CAE">
        <w:rPr>
          <w:rFonts w:ascii="Times New Roman" w:hAnsi="Times New Roman" w:cs="Times New Roman"/>
          <w:sz w:val="24"/>
          <w:szCs w:val="24"/>
        </w:rPr>
        <w:t>знакомство с миром профессий, выбор жизненных, профессиональных планов учащимися;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влияние технологических процессов на окружающую среду и здоровье человека;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проектная деятельность;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>• история, перспективы и социальные последствия развития технологии и техники.</w:t>
      </w:r>
    </w:p>
    <w:p w:rsidR="00D05899" w:rsidRPr="00F57CAE" w:rsidRDefault="00D05899" w:rsidP="00D05899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F57CAE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F57CAE">
        <w:rPr>
          <w:rFonts w:ascii="Times New Roman" w:hAnsi="Times New Roman" w:cs="Times New Roman"/>
          <w:sz w:val="24"/>
          <w:szCs w:val="24"/>
        </w:rPr>
        <w:t>Базовыми</w:t>
      </w:r>
      <w:proofErr w:type="gramEnd"/>
      <w:r w:rsidRPr="00F57CAE">
        <w:rPr>
          <w:rFonts w:ascii="Times New Roman" w:hAnsi="Times New Roman" w:cs="Times New Roman"/>
          <w:sz w:val="24"/>
          <w:szCs w:val="24"/>
        </w:rPr>
        <w:t xml:space="preserve"> для программы по направлению «Технология. Обслуживающий труд» являются разделы: «Кулинария», «Создание изделий из текстильных и поделочных материалов». Программа обязательно включают в себя также разделы «Электротехнические работы», «Технологии ведения дома», «Современное производство и профессиональное образование».</w:t>
      </w:r>
    </w:p>
    <w:p w:rsidR="009824C1" w:rsidRPr="00E25784" w:rsidRDefault="009824C1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7F17" w:rsidRPr="00E25784" w:rsidRDefault="00377F17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25784">
        <w:rPr>
          <w:rFonts w:ascii="Times New Roman" w:hAnsi="Times New Roman"/>
          <w:b/>
          <w:sz w:val="24"/>
          <w:szCs w:val="24"/>
        </w:rPr>
        <w:t>4.  Основные образовательные технологии.</w:t>
      </w:r>
    </w:p>
    <w:p w:rsidR="00E25784" w:rsidRDefault="00BD03BB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  <w:r w:rsidR="00377F17" w:rsidRPr="00E25784">
        <w:rPr>
          <w:rFonts w:ascii="Times New Roman" w:hAnsi="Times New Roman"/>
          <w:sz w:val="24"/>
          <w:szCs w:val="24"/>
        </w:rPr>
        <w:t xml:space="preserve">В процессе изучения  предмета  используются не только  традиционные технологии,  методы и формы обучения, но и инновационные  технологии, активные и интерактивные  методы  и  формы  проведения  занятий:  проектное,  объяснительно  -  иллюстративное  обучение, </w:t>
      </w:r>
      <w:r w:rsidR="00C966E0" w:rsidRPr="00E25784">
        <w:rPr>
          <w:rFonts w:ascii="Times New Roman" w:hAnsi="Times New Roman"/>
          <w:sz w:val="24"/>
          <w:szCs w:val="24"/>
        </w:rPr>
        <w:t xml:space="preserve">игровые технологии, технология индивидуализации обучения, КСО, групповые технологии. </w:t>
      </w:r>
    </w:p>
    <w:p w:rsidR="009824C1" w:rsidRDefault="009824C1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7F17" w:rsidRDefault="00377F17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25784">
        <w:rPr>
          <w:rFonts w:ascii="Times New Roman" w:hAnsi="Times New Roman"/>
          <w:b/>
          <w:sz w:val="24"/>
          <w:szCs w:val="24"/>
        </w:rPr>
        <w:t xml:space="preserve">5. Требования к результатам освоения учебного предмета. </w:t>
      </w:r>
    </w:p>
    <w:p w:rsidR="00E66FBD" w:rsidRPr="00E66FBD" w:rsidRDefault="00E66FBD" w:rsidP="00E66FBD">
      <w:pPr>
        <w:pStyle w:val="HTML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       </w:t>
      </w:r>
      <w:r w:rsidRPr="00E66FBD">
        <w:rPr>
          <w:rFonts w:ascii="Times New Roman" w:hAnsi="Times New Roman" w:cs="Times New Roman"/>
          <w:sz w:val="24"/>
          <w:szCs w:val="24"/>
        </w:rPr>
        <w:t xml:space="preserve"> В результате изучения технологии ученик независимо от изучаемого раздела должен:</w:t>
      </w:r>
    </w:p>
    <w:p w:rsidR="00E66FBD" w:rsidRPr="00E66FBD" w:rsidRDefault="00E66FBD" w:rsidP="00E66FBD">
      <w:pPr>
        <w:pStyle w:val="HTML"/>
        <w:jc w:val="both"/>
        <w:textAlignment w:val="top"/>
        <w:rPr>
          <w:rFonts w:ascii="Times New Roman" w:hAnsi="Times New Roman" w:cs="Times New Roman"/>
          <w:b/>
          <w:i/>
          <w:sz w:val="24"/>
          <w:szCs w:val="24"/>
        </w:rPr>
      </w:pPr>
      <w:r w:rsidRPr="00877E38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E66FBD">
        <w:rPr>
          <w:rFonts w:ascii="Times New Roman" w:hAnsi="Times New Roman" w:cs="Times New Roman"/>
          <w:b/>
          <w:i/>
          <w:sz w:val="24"/>
          <w:szCs w:val="24"/>
        </w:rPr>
        <w:t>Знать/ понимать</w:t>
      </w:r>
    </w:p>
    <w:p w:rsidR="00E66FBD" w:rsidRDefault="00E66FBD" w:rsidP="00E66FBD">
      <w:pPr>
        <w:pStyle w:val="HTML"/>
        <w:numPr>
          <w:ilvl w:val="0"/>
          <w:numId w:val="4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основные технологические понятия; </w:t>
      </w:r>
    </w:p>
    <w:p w:rsidR="00E66FBD" w:rsidRDefault="00E66FBD" w:rsidP="00E66FBD">
      <w:pPr>
        <w:pStyle w:val="HTML"/>
        <w:numPr>
          <w:ilvl w:val="0"/>
          <w:numId w:val="4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назначение и технологические свойства материалов; </w:t>
      </w:r>
    </w:p>
    <w:p w:rsidR="00E66FBD" w:rsidRDefault="00E66FBD" w:rsidP="00E66FBD">
      <w:pPr>
        <w:pStyle w:val="HTML"/>
        <w:numPr>
          <w:ilvl w:val="0"/>
          <w:numId w:val="4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назначение и устройство применяемых ручных инструментов, приспособлений, машин и оборудования; </w:t>
      </w:r>
    </w:p>
    <w:p w:rsidR="00E66FBD" w:rsidRDefault="00E66FBD" w:rsidP="00E66FBD">
      <w:pPr>
        <w:pStyle w:val="HTML"/>
        <w:numPr>
          <w:ilvl w:val="0"/>
          <w:numId w:val="4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виды, приемы и последовательность выполнения технологических операций, влияние различных технологий обработки материалов и получения продукции на окружающую среду и здоровье человека; </w:t>
      </w:r>
    </w:p>
    <w:p w:rsidR="00E66FBD" w:rsidRPr="00877E38" w:rsidRDefault="00E66FBD" w:rsidP="00E66FBD">
      <w:pPr>
        <w:pStyle w:val="HTML"/>
        <w:numPr>
          <w:ilvl w:val="0"/>
          <w:numId w:val="4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>профессии и специальности, связанные с обработкой материалов, созданием изделий из них, получением продукции.</w:t>
      </w:r>
    </w:p>
    <w:p w:rsidR="00E66FBD" w:rsidRPr="00E66FBD" w:rsidRDefault="00E66FBD" w:rsidP="00E66FBD">
      <w:pPr>
        <w:pStyle w:val="HTML"/>
        <w:jc w:val="both"/>
        <w:textAlignment w:val="top"/>
        <w:rPr>
          <w:rFonts w:ascii="Times New Roman" w:hAnsi="Times New Roman" w:cs="Times New Roman"/>
          <w:b/>
          <w:i/>
          <w:sz w:val="24"/>
          <w:szCs w:val="24"/>
        </w:rPr>
      </w:pPr>
      <w:r w:rsidRPr="0017504C">
        <w:rPr>
          <w:rFonts w:ascii="Times New Roman" w:hAnsi="Times New Roman" w:cs="Times New Roman"/>
          <w:i/>
          <w:sz w:val="24"/>
          <w:szCs w:val="24"/>
        </w:rPr>
        <w:t xml:space="preserve">       </w:t>
      </w:r>
      <w:r w:rsidRPr="00E66FBD">
        <w:rPr>
          <w:rFonts w:ascii="Times New Roman" w:hAnsi="Times New Roman" w:cs="Times New Roman"/>
          <w:b/>
          <w:i/>
          <w:sz w:val="24"/>
          <w:szCs w:val="24"/>
        </w:rPr>
        <w:t xml:space="preserve"> Уметь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рационально организовывать рабочее место;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находить необходимую информацию в различных источниках, применять конструкторскую и технологическую документацию;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составлять последовательность выполнения технологических операций для изготовления изделия или получения продукта;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выбирать материалы, инструменты и оборудование для выполнения работ;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выполнять технологические операции с использованием ручных инструментов, приспособлений, машин и оборудования;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соблюдать требования безопасности труда и правила пользования ручными инструментами, машинами и оборудованием;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осуществлять доступными средствами контроль качества изготавливаемого изделия (детали); находить и устранять допущенные дефекты;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проводить разработку учебного проекта изготовления изделия или получения продукта с использованием освоенных технологий и доступных материалов; </w:t>
      </w:r>
    </w:p>
    <w:p w:rsidR="00E66FBD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планировать работы с учетом имеющихся ресурсов и условий; </w:t>
      </w:r>
    </w:p>
    <w:p w:rsidR="00E66FBD" w:rsidRPr="00877E38" w:rsidRDefault="00E66FBD" w:rsidP="00E66FBD">
      <w:pPr>
        <w:pStyle w:val="HTML"/>
        <w:numPr>
          <w:ilvl w:val="0"/>
          <w:numId w:val="5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>распределять работу при коллективной деятельности.</w:t>
      </w:r>
    </w:p>
    <w:p w:rsidR="00E66FBD" w:rsidRPr="00E66FBD" w:rsidRDefault="00E66FBD" w:rsidP="00E66FBD">
      <w:pPr>
        <w:pStyle w:val="HTML"/>
        <w:jc w:val="both"/>
        <w:textAlignment w:val="top"/>
        <w:rPr>
          <w:rFonts w:ascii="Times New Roman" w:hAnsi="Times New Roman" w:cs="Times New Roman"/>
          <w:b/>
          <w:i/>
          <w:sz w:val="24"/>
          <w:szCs w:val="24"/>
        </w:rPr>
      </w:pPr>
      <w:r w:rsidRPr="00E66FBD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Pr="00E66FBD">
        <w:rPr>
          <w:rFonts w:ascii="Times New Roman" w:hAnsi="Times New Roman" w:cs="Times New Roman"/>
          <w:b/>
          <w:i/>
          <w:sz w:val="24"/>
          <w:szCs w:val="24"/>
        </w:rPr>
        <w:t xml:space="preserve">Использовать приобретенные знания и умения в практической деятельности и повседневной жизни </w:t>
      </w:r>
      <w:proofErr w:type="gramStart"/>
      <w:r w:rsidRPr="00E66FBD">
        <w:rPr>
          <w:rFonts w:ascii="Times New Roman" w:hAnsi="Times New Roman" w:cs="Times New Roman"/>
          <w:b/>
          <w:i/>
          <w:sz w:val="24"/>
          <w:szCs w:val="24"/>
        </w:rPr>
        <w:t>для</w:t>
      </w:r>
      <w:proofErr w:type="gramEnd"/>
      <w:r w:rsidRPr="00E66FBD">
        <w:rPr>
          <w:rFonts w:ascii="Times New Roman" w:hAnsi="Times New Roman" w:cs="Times New Roman"/>
          <w:b/>
          <w:i/>
          <w:sz w:val="24"/>
          <w:szCs w:val="24"/>
        </w:rPr>
        <w:t>: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получения технико-технологических сведений из разнообразных источников информации; организации индивидуальной и коллективной трудовой деятельности; 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изготовления или ремонта изделий из различных материалов; 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создания изделий или получения продукта с использованием ручных инструментов, машин, оборудования и приспособлений; 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контроля качества выполняемых работ с применением мерительных, контрольных и разметочных инструментов; обеспечения безопасности труда; 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 xml:space="preserve">оценки затрат, необходимых для создания объекта или услуги; </w:t>
      </w:r>
    </w:p>
    <w:p w:rsidR="00E66FBD" w:rsidRDefault="00E66FBD" w:rsidP="00BD03BB">
      <w:pPr>
        <w:pStyle w:val="HTML"/>
        <w:numPr>
          <w:ilvl w:val="0"/>
          <w:numId w:val="6"/>
        </w:numPr>
        <w:ind w:left="284" w:hanging="284"/>
        <w:jc w:val="both"/>
        <w:textAlignment w:val="top"/>
        <w:rPr>
          <w:rFonts w:ascii="Times New Roman" w:hAnsi="Times New Roman" w:cs="Times New Roman"/>
          <w:sz w:val="24"/>
          <w:szCs w:val="24"/>
        </w:rPr>
      </w:pPr>
      <w:r w:rsidRPr="00877E38">
        <w:rPr>
          <w:rFonts w:ascii="Times New Roman" w:hAnsi="Times New Roman" w:cs="Times New Roman"/>
          <w:sz w:val="24"/>
          <w:szCs w:val="24"/>
        </w:rPr>
        <w:t>построения планов профессионального образования и трудоустройства.</w:t>
      </w:r>
    </w:p>
    <w:p w:rsidR="009824C1" w:rsidRPr="009824C1" w:rsidRDefault="009824C1" w:rsidP="009824C1">
      <w:pPr>
        <w:widowControl w:val="0"/>
        <w:tabs>
          <w:tab w:val="left" w:pos="240"/>
        </w:tabs>
        <w:autoSpaceDE w:val="0"/>
        <w:autoSpaceDN w:val="0"/>
        <w:adjustRightInd w:val="0"/>
        <w:spacing w:after="0" w:line="240" w:lineRule="auto"/>
        <w:ind w:firstLine="284"/>
        <w:rPr>
          <w:rFonts w:ascii="Times New Roman" w:hAnsi="Times New Roman"/>
          <w:sz w:val="24"/>
          <w:szCs w:val="24"/>
        </w:rPr>
      </w:pPr>
    </w:p>
    <w:p w:rsidR="007B6B5B" w:rsidRDefault="00B60358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25784">
        <w:rPr>
          <w:rFonts w:ascii="Times New Roman" w:hAnsi="Times New Roman"/>
          <w:sz w:val="24"/>
          <w:szCs w:val="24"/>
        </w:rPr>
        <w:t xml:space="preserve"> </w:t>
      </w:r>
      <w:r w:rsidR="00377F17" w:rsidRPr="00E25784">
        <w:rPr>
          <w:rFonts w:ascii="Times New Roman" w:hAnsi="Times New Roman"/>
          <w:sz w:val="24"/>
          <w:szCs w:val="24"/>
        </w:rPr>
        <w:t xml:space="preserve"> </w:t>
      </w:r>
      <w:r w:rsidR="00377F17" w:rsidRPr="00E25784">
        <w:rPr>
          <w:rFonts w:ascii="Times New Roman" w:hAnsi="Times New Roman"/>
          <w:b/>
          <w:sz w:val="24"/>
          <w:szCs w:val="24"/>
        </w:rPr>
        <w:t xml:space="preserve">6. Общая трудоемкость учебного предмета. </w:t>
      </w:r>
    </w:p>
    <w:p w:rsidR="00E66FBD" w:rsidRPr="00E66FBD" w:rsidRDefault="00E66FBD" w:rsidP="00E66FBD">
      <w:pPr>
        <w:spacing w:after="0" w:line="240" w:lineRule="auto"/>
        <w:jc w:val="both"/>
        <w:rPr>
          <w:rStyle w:val="a4"/>
          <w:rFonts w:ascii="Times New Roman" w:hAnsi="Times New Roman"/>
          <w:sz w:val="24"/>
          <w:szCs w:val="24"/>
        </w:rPr>
      </w:pPr>
      <w:r w:rsidRPr="00E66FBD">
        <w:rPr>
          <w:rFonts w:ascii="Times New Roman" w:hAnsi="Times New Roman"/>
          <w:sz w:val="24"/>
          <w:szCs w:val="24"/>
        </w:rPr>
        <w:t xml:space="preserve">       В федеральном базисном учебном плане для  общеобразовательных  учреждений  Российской  Федерации  выделено на курс «Технологии»  в 5-7 классах 70 часов </w:t>
      </w:r>
      <w:r w:rsidRPr="00E66FBD">
        <w:rPr>
          <w:rStyle w:val="a4"/>
          <w:rFonts w:ascii="Times New Roman" w:hAnsi="Times New Roman"/>
          <w:b w:val="0"/>
          <w:sz w:val="24"/>
          <w:szCs w:val="24"/>
        </w:rPr>
        <w:t>ежегодно (по 2 часа в неделю), в 8 классе – 35 часов (1 час в неделю)</w:t>
      </w:r>
    </w:p>
    <w:p w:rsidR="00377F17" w:rsidRPr="00E25784" w:rsidRDefault="00377F17" w:rsidP="00E257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377F17" w:rsidRPr="00E25784" w:rsidRDefault="00BD03BB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7</w:t>
      </w:r>
      <w:r w:rsidR="00377F17" w:rsidRPr="00E25784">
        <w:rPr>
          <w:rFonts w:ascii="Times New Roman" w:hAnsi="Times New Roman"/>
          <w:b/>
          <w:sz w:val="24"/>
          <w:szCs w:val="24"/>
        </w:rPr>
        <w:t xml:space="preserve">. Составитель. </w:t>
      </w:r>
    </w:p>
    <w:p w:rsidR="004F67A7" w:rsidRPr="00E25784" w:rsidRDefault="007B6B5B" w:rsidP="00E2578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Кольцова О.С. -</w:t>
      </w:r>
      <w:r w:rsidR="00C966E0" w:rsidRPr="00E25784">
        <w:rPr>
          <w:rFonts w:ascii="Times New Roman" w:hAnsi="Times New Roman"/>
          <w:sz w:val="24"/>
          <w:szCs w:val="24"/>
        </w:rPr>
        <w:t xml:space="preserve"> </w:t>
      </w:r>
      <w:r w:rsidR="00A563B6" w:rsidRPr="00E25784">
        <w:rPr>
          <w:rFonts w:ascii="Times New Roman" w:hAnsi="Times New Roman"/>
          <w:sz w:val="24"/>
          <w:szCs w:val="24"/>
        </w:rPr>
        <w:t>учитель технологии</w:t>
      </w:r>
      <w:r w:rsidR="002C5541" w:rsidRPr="00E25784">
        <w:rPr>
          <w:rFonts w:ascii="Times New Roman" w:hAnsi="Times New Roman"/>
          <w:b/>
          <w:sz w:val="24"/>
          <w:szCs w:val="24"/>
        </w:rPr>
        <w:t>.</w:t>
      </w: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p w:rsidR="004F67A7" w:rsidRDefault="004F67A7" w:rsidP="004F67A7">
      <w:pPr>
        <w:spacing w:after="0" w:line="240" w:lineRule="auto"/>
        <w:rPr>
          <w:rFonts w:ascii="Times New Roman" w:hAnsi="Times New Roman"/>
          <w:b/>
          <w:sz w:val="27"/>
          <w:szCs w:val="27"/>
        </w:rPr>
      </w:pPr>
    </w:p>
    <w:sectPr w:rsidR="004F67A7" w:rsidSect="009824C1">
      <w:pgSz w:w="11906" w:h="16838"/>
      <w:pgMar w:top="709" w:right="709" w:bottom="678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DF2714"/>
    <w:multiLevelType w:val="hybridMultilevel"/>
    <w:tmpl w:val="E520AF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D401EC"/>
    <w:multiLevelType w:val="hybridMultilevel"/>
    <w:tmpl w:val="D05E2B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572B06"/>
    <w:multiLevelType w:val="hybridMultilevel"/>
    <w:tmpl w:val="5AFAA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9B2E6A"/>
    <w:multiLevelType w:val="hybridMultilevel"/>
    <w:tmpl w:val="AE44D28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D0302EE"/>
    <w:multiLevelType w:val="hybridMultilevel"/>
    <w:tmpl w:val="19C29F1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585B08"/>
    <w:multiLevelType w:val="hybridMultilevel"/>
    <w:tmpl w:val="F0DCB93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drawingGridHorizontalSpacing w:val="110"/>
  <w:displayHorizontalDrawingGridEvery w:val="2"/>
  <w:characterSpacingControl w:val="doNotCompress"/>
  <w:compat/>
  <w:rsids>
    <w:rsidRoot w:val="004F67A7"/>
    <w:rsid w:val="001323C4"/>
    <w:rsid w:val="001B3539"/>
    <w:rsid w:val="002249B7"/>
    <w:rsid w:val="00293C12"/>
    <w:rsid w:val="002C5541"/>
    <w:rsid w:val="00377F17"/>
    <w:rsid w:val="00400099"/>
    <w:rsid w:val="00420496"/>
    <w:rsid w:val="004C7421"/>
    <w:rsid w:val="004F67A7"/>
    <w:rsid w:val="006315FF"/>
    <w:rsid w:val="00712304"/>
    <w:rsid w:val="007B6B5B"/>
    <w:rsid w:val="00872FC0"/>
    <w:rsid w:val="0087531D"/>
    <w:rsid w:val="009824C1"/>
    <w:rsid w:val="009A7C5C"/>
    <w:rsid w:val="009C2F08"/>
    <w:rsid w:val="009F410F"/>
    <w:rsid w:val="00A563B6"/>
    <w:rsid w:val="00AD12D8"/>
    <w:rsid w:val="00AF7CFE"/>
    <w:rsid w:val="00B241C5"/>
    <w:rsid w:val="00B60358"/>
    <w:rsid w:val="00BD03BB"/>
    <w:rsid w:val="00C966E0"/>
    <w:rsid w:val="00D05899"/>
    <w:rsid w:val="00DB4A5D"/>
    <w:rsid w:val="00E25784"/>
    <w:rsid w:val="00E66FBD"/>
    <w:rsid w:val="00F0576D"/>
    <w:rsid w:val="00F61C20"/>
    <w:rsid w:val="00F72CE8"/>
    <w:rsid w:val="00FB54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77F17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B6B5B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TML">
    <w:name w:val="HTML Preformatted"/>
    <w:basedOn w:val="a"/>
    <w:link w:val="HTML0"/>
    <w:rsid w:val="00D058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rsid w:val="00D05899"/>
    <w:rPr>
      <w:rFonts w:ascii="Courier New" w:eastAsia="Times New Roman" w:hAnsi="Courier New" w:cs="Courier New"/>
    </w:rPr>
  </w:style>
  <w:style w:type="character" w:styleId="a4">
    <w:name w:val="Strong"/>
    <w:basedOn w:val="a0"/>
    <w:qFormat/>
    <w:rsid w:val="00E66FB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1056;&#1072;&#1073;&#1086;&#1095;&#1080;&#1081;%20&#1089;&#1090;&#1086;&#1083;\&#1040;&#1053;&#1053;&#1054;&#1058;&#1040;&#1062;&#1048;&#1071;%20&#1082;%20&#1088;&#1072;&#1073;&#1086;&#1095;.&#1087;&#1088;&#1086;&#1075;&#1088;.&#1087;&#1086;%20&#1090;&#1077;&#1093;&#1085;&#1086;&#1083;.2015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АННОТАЦИЯ к рабоч.прогр.по технол.2015</Template>
  <TotalTime>85</TotalTime>
  <Pages>2</Pages>
  <Words>959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10</cp:lastModifiedBy>
  <cp:revision>5</cp:revision>
  <dcterms:created xsi:type="dcterms:W3CDTF">2015-01-15T08:47:00Z</dcterms:created>
  <dcterms:modified xsi:type="dcterms:W3CDTF">2016-05-08T06:51:00Z</dcterms:modified>
</cp:coreProperties>
</file>